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279"/>
        <w:gridCol w:w="7654"/>
      </w:tblGrid>
      <w:tr w:rsidR="00C9238F" w:rsidRPr="007D12CD" w14:paraId="7122B1FE" w14:textId="77777777" w:rsidTr="000E3F0B">
        <w:tc>
          <w:tcPr>
            <w:tcW w:w="971" w:type="pct"/>
            <w:gridSpan w:val="2"/>
            <w:vAlign w:val="bottom"/>
          </w:tcPr>
          <w:p w14:paraId="08A2E790" w14:textId="4731041E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ИМЕ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6C9A28F8" w14:textId="5935AE8C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0CE2200A" w14:textId="77777777" w:rsidTr="000E3F0B">
        <w:tc>
          <w:tcPr>
            <w:tcW w:w="971" w:type="pct"/>
            <w:gridSpan w:val="2"/>
            <w:vAlign w:val="bottom"/>
          </w:tcPr>
          <w:p w14:paraId="5B135FDF" w14:textId="3F205864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ПРЕЗИМЕ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1151DEEF" w14:textId="3E37EBD1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7D444B52" w14:textId="77777777" w:rsidTr="000E3F0B">
        <w:tc>
          <w:tcPr>
            <w:tcW w:w="971" w:type="pct"/>
            <w:gridSpan w:val="2"/>
            <w:vAlign w:val="bottom"/>
          </w:tcPr>
          <w:p w14:paraId="59F3CF5C" w14:textId="43AE49B1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АДРЕСА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966F14F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16772E5E" w14:textId="77777777" w:rsidTr="000E3F0B">
        <w:tc>
          <w:tcPr>
            <w:tcW w:w="971" w:type="pct"/>
            <w:gridSpan w:val="2"/>
            <w:vAlign w:val="bottom"/>
          </w:tcPr>
          <w:p w14:paraId="400A9115" w14:textId="3150A492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МЕСТО И ПОШТАНСКИ БРОЈ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06CBC0D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4D86E38" w14:textId="77777777" w:rsidTr="000E3F0B">
        <w:tc>
          <w:tcPr>
            <w:tcW w:w="971" w:type="pct"/>
            <w:gridSpan w:val="2"/>
            <w:vAlign w:val="bottom"/>
          </w:tcPr>
          <w:p w14:paraId="243AC138" w14:textId="582B6456" w:rsidR="00C9238F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D1334AB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3CE6FB89" w14:textId="77777777" w:rsidTr="000E3F0B">
        <w:tc>
          <w:tcPr>
            <w:tcW w:w="971" w:type="pct"/>
            <w:gridSpan w:val="2"/>
            <w:vAlign w:val="bottom"/>
          </w:tcPr>
          <w:p w14:paraId="1CB8CD42" w14:textId="527B8CFC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ТЕЛЕФОН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78A7153F" w14:textId="43333B4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65FB40C5" w14:textId="77777777" w:rsidTr="000E3F0B">
        <w:trPr>
          <w:trHeight w:val="576"/>
        </w:trPr>
        <w:tc>
          <w:tcPr>
            <w:tcW w:w="5000" w:type="pct"/>
            <w:gridSpan w:val="3"/>
            <w:vAlign w:val="bottom"/>
          </w:tcPr>
          <w:p w14:paraId="515821C2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4015B828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113C539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C2E5C96" w14:textId="77777777" w:rsidR="000E3F0B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7EB0F6DC" w14:textId="4E81FF5C" w:rsidR="00C9238F" w:rsidRPr="007D12CD" w:rsidRDefault="000E3F0B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НАЗИВ ФОТОГРАФИЈЕ</w:t>
            </w:r>
          </w:p>
        </w:tc>
      </w:tr>
      <w:tr w:rsidR="00C9238F" w:rsidRPr="007D12CD" w14:paraId="5C56745E" w14:textId="77777777" w:rsidTr="000E3F0B">
        <w:tc>
          <w:tcPr>
            <w:tcW w:w="298" w:type="pct"/>
            <w:vAlign w:val="bottom"/>
          </w:tcPr>
          <w:p w14:paraId="72F0A04D" w14:textId="32AD46D0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Ф1</w:t>
            </w:r>
          </w:p>
        </w:tc>
        <w:tc>
          <w:tcPr>
            <w:tcW w:w="4702" w:type="pct"/>
            <w:gridSpan w:val="2"/>
            <w:tcBorders>
              <w:bottom w:val="single" w:sz="4" w:space="0" w:color="auto"/>
            </w:tcBorders>
            <w:vAlign w:val="bottom"/>
          </w:tcPr>
          <w:p w14:paraId="1442A8E7" w14:textId="3D3CDA8C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2743ABA5" w14:textId="77777777" w:rsidTr="000E3F0B">
        <w:tc>
          <w:tcPr>
            <w:tcW w:w="298" w:type="pct"/>
            <w:vAlign w:val="bottom"/>
          </w:tcPr>
          <w:p w14:paraId="7BBB1ACD" w14:textId="73F3C3B1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Ф2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0036D0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ED75AEA" w14:textId="77777777" w:rsidTr="000E3F0B">
        <w:tc>
          <w:tcPr>
            <w:tcW w:w="298" w:type="pct"/>
            <w:vAlign w:val="bottom"/>
          </w:tcPr>
          <w:p w14:paraId="6A1CA9DD" w14:textId="50E99B95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Ф3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AD63B7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19F3E4B" w14:textId="77777777" w:rsidTr="000E3F0B">
        <w:tc>
          <w:tcPr>
            <w:tcW w:w="298" w:type="pct"/>
            <w:vAlign w:val="bottom"/>
          </w:tcPr>
          <w:p w14:paraId="06C7B162" w14:textId="51BDBC12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Ф4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EC9F12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D492243" w14:textId="77777777" w:rsidTr="000E3F0B">
        <w:tc>
          <w:tcPr>
            <w:tcW w:w="298" w:type="pct"/>
            <w:vAlign w:val="bottom"/>
          </w:tcPr>
          <w:p w14:paraId="6525AB65" w14:textId="43763C9C" w:rsidR="00C9238F" w:rsidRP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Ф5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D2DF6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3F0B" w:rsidRPr="007D12CD" w14:paraId="65EC8580" w14:textId="77777777" w:rsidTr="000E3F0B">
        <w:tc>
          <w:tcPr>
            <w:tcW w:w="298" w:type="pct"/>
            <w:vAlign w:val="bottom"/>
          </w:tcPr>
          <w:p w14:paraId="15FF4E1C" w14:textId="1B21FE9E" w:rsidR="000E3F0B" w:rsidRDefault="000E3F0B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Ф6</w:t>
            </w:r>
          </w:p>
        </w:tc>
        <w:tc>
          <w:tcPr>
            <w:tcW w:w="4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43906" w14:textId="77777777" w:rsidR="000E3F0B" w:rsidRPr="007D12CD" w:rsidRDefault="000E3F0B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7FCD555E" w14:textId="77777777" w:rsidTr="000E3F0B">
        <w:tc>
          <w:tcPr>
            <w:tcW w:w="971" w:type="pct"/>
            <w:gridSpan w:val="2"/>
            <w:vAlign w:val="bottom"/>
          </w:tcPr>
          <w:p w14:paraId="29B453C3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29" w:type="pct"/>
            <w:vAlign w:val="bottom"/>
          </w:tcPr>
          <w:p w14:paraId="05FE1737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6F69D85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08FD71E7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97B545B" w14:textId="77777777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1B1DF880" w14:textId="7E074F54" w:rsidR="007A0E03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ИЗЈАВА</w:t>
      </w:r>
    </w:p>
    <w:p w14:paraId="1E24D5C4" w14:textId="06297123" w:rsidR="000E3F0B" w:rsidRDefault="000E3F0B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EE5F047" w14:textId="2BD6739C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0E3F0B">
        <w:rPr>
          <w:rFonts w:ascii="Times New Roman" w:hAnsi="Times New Roman" w:cs="Times New Roman"/>
          <w:sz w:val="20"/>
          <w:szCs w:val="20"/>
          <w:lang w:val="sr-Cyrl-RS"/>
        </w:rPr>
        <w:t xml:space="preserve">Изјављујем да су фотографије моје оригинално дело и да нису копиране ни од ког другог лица. Туристичкој организацији општине Врбас уступам фотографије на коришћење и објављивање у било ком формату (штампано оглашавање, веб публикација, свим друштвеним мрежама које користи Туристичка организација, билтен...) и не захтевам било какав облик компензације, укључујући и ауторска права која произлазе из фотографија, за уступање и коришћење фотографија.  </w:t>
      </w:r>
    </w:p>
    <w:p w14:paraId="5D1DFF56" w14:textId="2F045868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54C04AEC" w14:textId="700721F6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5CAEDF97" w14:textId="3BC47C32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BDD69EB" w14:textId="783561D1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2D81A756" w14:textId="77777777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290EF6DC" w14:textId="77777777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4B4474E6" w14:textId="1C458548" w:rsidR="000E3F0B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tbl>
      <w:tblPr>
        <w:tblStyle w:val="TableGrid"/>
        <w:tblW w:w="50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5"/>
        <w:gridCol w:w="7654"/>
      </w:tblGrid>
      <w:tr w:rsidR="000E3F0B" w:rsidRPr="000E3F0B" w14:paraId="202C3216" w14:textId="77777777" w:rsidTr="00B21CF3">
        <w:tc>
          <w:tcPr>
            <w:tcW w:w="971" w:type="pct"/>
            <w:vAlign w:val="bottom"/>
          </w:tcPr>
          <w:p w14:paraId="43B6C9FE" w14:textId="737A53FB" w:rsidR="000E3F0B" w:rsidRPr="000E3F0B" w:rsidRDefault="000E3F0B" w:rsidP="000E3F0B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ПОТПИС</w:t>
            </w:r>
          </w:p>
        </w:tc>
        <w:tc>
          <w:tcPr>
            <w:tcW w:w="4029" w:type="pct"/>
            <w:tcBorders>
              <w:bottom w:val="single" w:sz="4" w:space="0" w:color="auto"/>
            </w:tcBorders>
            <w:vAlign w:val="bottom"/>
          </w:tcPr>
          <w:p w14:paraId="566FF58E" w14:textId="77777777" w:rsidR="000E3F0B" w:rsidRPr="000E3F0B" w:rsidRDefault="000E3F0B" w:rsidP="000E3F0B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16D9F3" w14:textId="77777777" w:rsidR="000E3F0B" w:rsidRPr="007D12CD" w:rsidRDefault="000E3F0B" w:rsidP="000E3F0B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sectPr w:rsidR="000E3F0B" w:rsidRPr="007D12C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73F0E" w14:textId="77777777" w:rsidR="006A260F" w:rsidRDefault="006A260F" w:rsidP="00C9238F">
      <w:pPr>
        <w:spacing w:after="0" w:line="240" w:lineRule="auto"/>
      </w:pPr>
      <w:r>
        <w:separator/>
      </w:r>
    </w:p>
  </w:endnote>
  <w:endnote w:type="continuationSeparator" w:id="0">
    <w:p w14:paraId="0D112394" w14:textId="77777777" w:rsidR="006A260F" w:rsidRDefault="006A260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03F59D-7EE5-4E45-BFFF-E0780BBC0F5B}"/>
    <w:embedBold r:id="rId2" w:fontKey="{9FD0E9D0-BCF6-4522-86F5-5856F28705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DE83A19-6098-44F3-9F5C-57EC3BF615BE}"/>
    <w:embedBold r:id="rId4" w:fontKey="{EE1A2598-9B19-40CC-A16C-03F2B6D126A5}"/>
    <w:embedItalic r:id="rId5" w:fontKey="{65A94C81-F0F7-4705-90CB-50E3C8459B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7CD5CE2-14AE-43E2-A270-651D4B867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34D7480" w14:textId="77777777" w:rsidTr="00C4167A">
      <w:tc>
        <w:tcPr>
          <w:tcW w:w="4675" w:type="dxa"/>
          <w:vAlign w:val="center"/>
        </w:tcPr>
        <w:p w14:paraId="5CFB7BBF" w14:textId="0F9323F4" w:rsidR="00003212" w:rsidRPr="00B91C40" w:rsidRDefault="00B91C40" w:rsidP="00B91C4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  <w:lang w:val="sr-Cyrl-RS"/>
            </w:rPr>
            <w:t>*</w:t>
          </w:r>
          <w:r w:rsidRPr="00B91C40">
            <w:rPr>
              <w:sz w:val="18"/>
              <w:szCs w:val="24"/>
              <w:lang w:val="sr-Cyrl-RS"/>
            </w:rPr>
            <w:t>Попуњавају само правна лица</w:t>
          </w:r>
        </w:p>
      </w:tc>
      <w:tc>
        <w:tcPr>
          <w:tcW w:w="4675" w:type="dxa"/>
          <w:vAlign w:val="center"/>
        </w:tcPr>
        <w:p w14:paraId="36C7351D" w14:textId="1FE1A1B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D7B199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95B0E" w14:textId="77777777" w:rsidR="006A260F" w:rsidRDefault="006A260F" w:rsidP="00C9238F">
      <w:pPr>
        <w:spacing w:after="0" w:line="240" w:lineRule="auto"/>
      </w:pPr>
      <w:r>
        <w:separator/>
      </w:r>
    </w:p>
  </w:footnote>
  <w:footnote w:type="continuationSeparator" w:id="0">
    <w:p w14:paraId="0A1B919C" w14:textId="77777777" w:rsidR="006A260F" w:rsidRDefault="006A260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2" w:type="dxa"/>
      <w:shd w:val="clear" w:color="auto" w:fill="731F1C" w:themeFill="accent5"/>
      <w:tblLook w:val="04A0" w:firstRow="1" w:lastRow="0" w:firstColumn="1" w:lastColumn="0" w:noHBand="0" w:noVBand="1"/>
    </w:tblPr>
    <w:tblGrid>
      <w:gridCol w:w="10132"/>
    </w:tblGrid>
    <w:tr w:rsidR="007D12CD" w:rsidRPr="00576892" w14:paraId="0888F002" w14:textId="77777777" w:rsidTr="007D12CD">
      <w:trPr>
        <w:trHeight w:val="767"/>
      </w:trPr>
      <w:tc>
        <w:tcPr>
          <w:tcW w:w="10132" w:type="dxa"/>
          <w:shd w:val="clear" w:color="auto" w:fill="E0E0E0" w:themeFill="accent6" w:themeFillTint="33"/>
          <w:vAlign w:val="center"/>
        </w:tcPr>
        <w:p w14:paraId="20191170" w14:textId="32BF04E4" w:rsidR="007D12CD" w:rsidRDefault="007D12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76E0DAC" wp14:editId="29EA0EFC">
                <wp:extent cx="590550" cy="5905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          </w:t>
          </w:r>
          <w:r w:rsidR="007A0E03"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</w:t>
          </w:r>
          <w:r w:rsidRPr="009067E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ОБРАЗАЦ ПРИЈАВЕ</w:t>
          </w:r>
        </w:p>
        <w:p w14:paraId="63993B68" w14:textId="3CE7194C" w:rsidR="009067EB" w:rsidRPr="009067EB" w:rsidRDefault="009067E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</w:t>
          </w:r>
          <w:r w:rsidR="000E3F0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           ФОТО КОНКУРС 2024</w:t>
          </w:r>
        </w:p>
      </w:tc>
    </w:tr>
  </w:tbl>
  <w:p w14:paraId="086C2D6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8F11BF"/>
    <w:multiLevelType w:val="hybridMultilevel"/>
    <w:tmpl w:val="AF1EB9D6"/>
    <w:lvl w:ilvl="0" w:tplc="3A4CE2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2D680F"/>
    <w:multiLevelType w:val="hybridMultilevel"/>
    <w:tmpl w:val="B8BA5A68"/>
    <w:lvl w:ilvl="0" w:tplc="84A634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7713437">
    <w:abstractNumId w:val="12"/>
  </w:num>
  <w:num w:numId="2" w16cid:durableId="21248009">
    <w:abstractNumId w:val="8"/>
  </w:num>
  <w:num w:numId="3" w16cid:durableId="1360811055">
    <w:abstractNumId w:val="16"/>
  </w:num>
  <w:num w:numId="4" w16cid:durableId="1150252199">
    <w:abstractNumId w:val="13"/>
  </w:num>
  <w:num w:numId="5" w16cid:durableId="1186019535">
    <w:abstractNumId w:val="14"/>
  </w:num>
  <w:num w:numId="6" w16cid:durableId="814958185">
    <w:abstractNumId w:val="21"/>
  </w:num>
  <w:num w:numId="7" w16cid:durableId="305822353">
    <w:abstractNumId w:val="7"/>
  </w:num>
  <w:num w:numId="8" w16cid:durableId="1691687331">
    <w:abstractNumId w:val="11"/>
  </w:num>
  <w:num w:numId="9" w16cid:durableId="968130098">
    <w:abstractNumId w:val="19"/>
  </w:num>
  <w:num w:numId="10" w16cid:durableId="1943948004">
    <w:abstractNumId w:val="1"/>
  </w:num>
  <w:num w:numId="11" w16cid:durableId="1735083445">
    <w:abstractNumId w:val="6"/>
  </w:num>
  <w:num w:numId="12" w16cid:durableId="1110005550">
    <w:abstractNumId w:val="0"/>
  </w:num>
  <w:num w:numId="13" w16cid:durableId="1397897237">
    <w:abstractNumId w:val="2"/>
  </w:num>
  <w:num w:numId="14" w16cid:durableId="227300292">
    <w:abstractNumId w:val="10"/>
  </w:num>
  <w:num w:numId="15" w16cid:durableId="1168713826">
    <w:abstractNumId w:val="9"/>
  </w:num>
  <w:num w:numId="16" w16cid:durableId="516388772">
    <w:abstractNumId w:val="17"/>
  </w:num>
  <w:num w:numId="17" w16cid:durableId="813522054">
    <w:abstractNumId w:val="4"/>
  </w:num>
  <w:num w:numId="18" w16cid:durableId="1498840936">
    <w:abstractNumId w:val="23"/>
  </w:num>
  <w:num w:numId="19" w16cid:durableId="1713646935">
    <w:abstractNumId w:val="20"/>
  </w:num>
  <w:num w:numId="20" w16cid:durableId="100801128">
    <w:abstractNumId w:val="15"/>
  </w:num>
  <w:num w:numId="21" w16cid:durableId="1013462022">
    <w:abstractNumId w:val="22"/>
  </w:num>
  <w:num w:numId="22" w16cid:durableId="143158656">
    <w:abstractNumId w:val="5"/>
  </w:num>
  <w:num w:numId="23" w16cid:durableId="1262494248">
    <w:abstractNumId w:val="3"/>
  </w:num>
  <w:num w:numId="24" w16cid:durableId="8199328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75"/>
    <w:rsid w:val="00003212"/>
    <w:rsid w:val="00052382"/>
    <w:rsid w:val="0006568A"/>
    <w:rsid w:val="00065A07"/>
    <w:rsid w:val="00076F0F"/>
    <w:rsid w:val="00084253"/>
    <w:rsid w:val="000D1F49"/>
    <w:rsid w:val="000E3F0B"/>
    <w:rsid w:val="001727CA"/>
    <w:rsid w:val="00201EA6"/>
    <w:rsid w:val="002C56E6"/>
    <w:rsid w:val="002D3238"/>
    <w:rsid w:val="00361E11"/>
    <w:rsid w:val="003F0847"/>
    <w:rsid w:val="0040090B"/>
    <w:rsid w:val="0044006A"/>
    <w:rsid w:val="0046302A"/>
    <w:rsid w:val="00487D2D"/>
    <w:rsid w:val="004D5D62"/>
    <w:rsid w:val="004E5717"/>
    <w:rsid w:val="005112D0"/>
    <w:rsid w:val="00576892"/>
    <w:rsid w:val="00577E06"/>
    <w:rsid w:val="00593AAA"/>
    <w:rsid w:val="005A3BF7"/>
    <w:rsid w:val="005F2035"/>
    <w:rsid w:val="005F7990"/>
    <w:rsid w:val="0063739C"/>
    <w:rsid w:val="00696575"/>
    <w:rsid w:val="006A260F"/>
    <w:rsid w:val="00770F25"/>
    <w:rsid w:val="007A0E03"/>
    <w:rsid w:val="007A35A8"/>
    <w:rsid w:val="007B0A85"/>
    <w:rsid w:val="007C6A52"/>
    <w:rsid w:val="007D12CD"/>
    <w:rsid w:val="0082043E"/>
    <w:rsid w:val="00897670"/>
    <w:rsid w:val="008B0E32"/>
    <w:rsid w:val="008E203A"/>
    <w:rsid w:val="009067EB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91C40"/>
    <w:rsid w:val="00BB1C1B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D60D9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270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517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E3F0B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B9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AF4F261-41A0-4401-9D2C-6111BA41D8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2024-02-06T11:57:00Z</dcterms:created>
  <dcterms:modified xsi:type="dcterms:W3CDTF">2024-02-06T13:32:00Z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