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4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413"/>
        <w:gridCol w:w="638"/>
        <w:gridCol w:w="6819"/>
      </w:tblGrid>
      <w:tr w:rsidR="00C9238F" w:rsidRPr="007D12CD" w14:paraId="7122B1FE" w14:textId="77777777" w:rsidTr="007D12CD">
        <w:tc>
          <w:tcPr>
            <w:tcW w:w="1328" w:type="pct"/>
            <w:gridSpan w:val="2"/>
            <w:vAlign w:val="bottom"/>
          </w:tcPr>
          <w:p w14:paraId="08A2E790" w14:textId="4731041E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ИМЕ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6C9A28F8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0CE2200A" w14:textId="77777777" w:rsidTr="007D12CD">
        <w:tc>
          <w:tcPr>
            <w:tcW w:w="1328" w:type="pct"/>
            <w:gridSpan w:val="2"/>
            <w:vAlign w:val="bottom"/>
          </w:tcPr>
          <w:p w14:paraId="5B135FDF" w14:textId="3F205864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ПРЕЗИМЕ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1151DEEF" w14:textId="3E37EBD1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9238F" w:rsidRPr="007D12CD" w14:paraId="7D444B52" w14:textId="77777777" w:rsidTr="007D12CD">
        <w:tc>
          <w:tcPr>
            <w:tcW w:w="1328" w:type="pct"/>
            <w:gridSpan w:val="2"/>
            <w:vAlign w:val="bottom"/>
          </w:tcPr>
          <w:p w14:paraId="59F3CF5C" w14:textId="43AE49B1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АДРЕСА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7966F14F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16772E5E" w14:textId="77777777" w:rsidTr="007D12CD">
        <w:tc>
          <w:tcPr>
            <w:tcW w:w="1328" w:type="pct"/>
            <w:gridSpan w:val="2"/>
            <w:vAlign w:val="bottom"/>
          </w:tcPr>
          <w:p w14:paraId="400A9115" w14:textId="3150A492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МЕСТО И ПОШТАНСКИ БРОЈ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706CBC0D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64D86E38" w14:textId="77777777" w:rsidTr="007D12CD">
        <w:tc>
          <w:tcPr>
            <w:tcW w:w="1328" w:type="pct"/>
            <w:gridSpan w:val="2"/>
            <w:vAlign w:val="bottom"/>
          </w:tcPr>
          <w:p w14:paraId="243AC138" w14:textId="582B6456" w:rsidR="00C9238F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MAIL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7D1334AB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3CE6FB89" w14:textId="77777777" w:rsidTr="007D12CD">
        <w:tc>
          <w:tcPr>
            <w:tcW w:w="1328" w:type="pct"/>
            <w:gridSpan w:val="2"/>
            <w:vAlign w:val="bottom"/>
          </w:tcPr>
          <w:p w14:paraId="1CB8CD42" w14:textId="527B8CFC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ТЕЛЕФОН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78A7153F" w14:textId="43333B44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696575" w:rsidRPr="007D12CD" w14:paraId="5369FCBB" w14:textId="77777777" w:rsidTr="007D12CD">
        <w:tc>
          <w:tcPr>
            <w:tcW w:w="1328" w:type="pct"/>
            <w:gridSpan w:val="2"/>
            <w:vAlign w:val="bottom"/>
          </w:tcPr>
          <w:p w14:paraId="1BB5D373" w14:textId="455EF65B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ЗАНИМАЊЕ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297D9FD8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20BCE63E" w14:textId="77777777" w:rsidTr="007D12CD">
        <w:tc>
          <w:tcPr>
            <w:tcW w:w="1328" w:type="pct"/>
            <w:gridSpan w:val="2"/>
            <w:vAlign w:val="bottom"/>
          </w:tcPr>
          <w:p w14:paraId="67504861" w14:textId="56856164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МАТИЧНИ БРОЈ</w:t>
            </w:r>
            <w:r w:rsidR="00B91C40"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*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0DF590B3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1A654A91" w14:textId="77777777" w:rsidTr="007D12CD">
        <w:tc>
          <w:tcPr>
            <w:tcW w:w="1328" w:type="pct"/>
            <w:gridSpan w:val="2"/>
            <w:vAlign w:val="bottom"/>
          </w:tcPr>
          <w:p w14:paraId="195F771A" w14:textId="5DB739DE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ПИБ</w:t>
            </w:r>
            <w:r w:rsidR="00B91C40"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*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7E68ED51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021386C6" w14:textId="77777777" w:rsidTr="007D12CD">
        <w:tc>
          <w:tcPr>
            <w:tcW w:w="1328" w:type="pct"/>
            <w:gridSpan w:val="2"/>
            <w:vAlign w:val="bottom"/>
          </w:tcPr>
          <w:p w14:paraId="7595C62B" w14:textId="77777777" w:rsidR="00B91C40" w:rsidRPr="007D12CD" w:rsidRDefault="00B91C40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51C83026" w14:textId="1ACAEA93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НАЗИВ СУВЕНИРА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07EBF49B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2CD" w:rsidRPr="007D12CD" w14:paraId="0937D0EC" w14:textId="77777777" w:rsidTr="007D12CD">
        <w:tc>
          <w:tcPr>
            <w:tcW w:w="1328" w:type="pct"/>
            <w:gridSpan w:val="2"/>
            <w:vAlign w:val="bottom"/>
          </w:tcPr>
          <w:p w14:paraId="24A6B872" w14:textId="4FC3DF7F" w:rsidR="007D12CD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ДИМЕНЗИЈЕ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2AFEBA24" w14:textId="77777777" w:rsidR="007D12CD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2CD" w:rsidRPr="007D12CD" w14:paraId="7D50C0ED" w14:textId="77777777" w:rsidTr="007D12CD">
        <w:tc>
          <w:tcPr>
            <w:tcW w:w="1328" w:type="pct"/>
            <w:gridSpan w:val="2"/>
            <w:vAlign w:val="bottom"/>
          </w:tcPr>
          <w:p w14:paraId="756532C6" w14:textId="254E70D9" w:rsidR="007D12CD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ВРСТА МАТЕРИЈАЛА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4659C7BF" w14:textId="77777777" w:rsidR="007D12CD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2CD" w:rsidRPr="007D12CD" w14:paraId="1F132F63" w14:textId="77777777" w:rsidTr="007D12CD">
        <w:tc>
          <w:tcPr>
            <w:tcW w:w="1328" w:type="pct"/>
            <w:gridSpan w:val="2"/>
            <w:vAlign w:val="bottom"/>
          </w:tcPr>
          <w:p w14:paraId="0BE5174A" w14:textId="4FB70C9B" w:rsidR="007D12CD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bookmarkStart w:id="0" w:name="_Hlk158117517"/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ТЕХНИКА ИЗРАДЕ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6EBB35FD" w14:textId="77777777" w:rsidR="007D12CD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  <w:tr w:rsidR="00C9238F" w:rsidRPr="007D12CD" w14:paraId="234EB34C" w14:textId="77777777" w:rsidTr="00B91C40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E093BF9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9238F" w:rsidRPr="007D12CD" w14:paraId="65FB40C5" w14:textId="77777777" w:rsidTr="00B91C40">
        <w:trPr>
          <w:trHeight w:val="576"/>
        </w:trPr>
        <w:tc>
          <w:tcPr>
            <w:tcW w:w="5000" w:type="pct"/>
            <w:gridSpan w:val="4"/>
            <w:vAlign w:val="bottom"/>
          </w:tcPr>
          <w:p w14:paraId="7EB0F6DC" w14:textId="6E2098BE" w:rsidR="00C9238F" w:rsidRPr="007D12CD" w:rsidRDefault="00696575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ОПИС</w:t>
            </w:r>
          </w:p>
        </w:tc>
      </w:tr>
      <w:tr w:rsidR="00C9238F" w:rsidRPr="007D12CD" w14:paraId="5C56745E" w14:textId="77777777" w:rsidTr="00B91C40">
        <w:tc>
          <w:tcPr>
            <w:tcW w:w="140" w:type="pct"/>
            <w:vAlign w:val="bottom"/>
          </w:tcPr>
          <w:p w14:paraId="72F0A04D" w14:textId="739095E0" w:rsidR="00C9238F" w:rsidRPr="007D12CD" w:rsidRDefault="00C9238F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0" w:type="pct"/>
            <w:gridSpan w:val="3"/>
            <w:tcBorders>
              <w:bottom w:val="single" w:sz="4" w:space="0" w:color="auto"/>
            </w:tcBorders>
            <w:vAlign w:val="bottom"/>
          </w:tcPr>
          <w:p w14:paraId="1442A8E7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2743ABA5" w14:textId="77777777" w:rsidTr="00B91C40">
        <w:tc>
          <w:tcPr>
            <w:tcW w:w="140" w:type="pct"/>
            <w:vAlign w:val="bottom"/>
          </w:tcPr>
          <w:p w14:paraId="7BBB1ACD" w14:textId="0CD29F19" w:rsidR="00C9238F" w:rsidRPr="007D12CD" w:rsidRDefault="00C9238F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0036D0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5ED75AEA" w14:textId="77777777" w:rsidTr="00B91C40">
        <w:tc>
          <w:tcPr>
            <w:tcW w:w="140" w:type="pct"/>
            <w:vAlign w:val="bottom"/>
          </w:tcPr>
          <w:p w14:paraId="6A1CA9DD" w14:textId="072E4B24" w:rsidR="00C9238F" w:rsidRPr="007D12CD" w:rsidRDefault="00C9238F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AD63B7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519F3E4B" w14:textId="77777777" w:rsidTr="00B91C40">
        <w:tc>
          <w:tcPr>
            <w:tcW w:w="140" w:type="pct"/>
            <w:vAlign w:val="bottom"/>
          </w:tcPr>
          <w:p w14:paraId="06C7B162" w14:textId="16055B61" w:rsidR="00C9238F" w:rsidRPr="007D12CD" w:rsidRDefault="00C9238F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EC9F12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6D492243" w14:textId="77777777" w:rsidTr="00B91C40">
        <w:tc>
          <w:tcPr>
            <w:tcW w:w="140" w:type="pct"/>
            <w:vAlign w:val="bottom"/>
          </w:tcPr>
          <w:p w14:paraId="6525AB65" w14:textId="668F4DA9" w:rsidR="00C9238F" w:rsidRPr="007D12CD" w:rsidRDefault="00C9238F" w:rsidP="00696575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2D2DF6" w14:textId="77777777" w:rsidR="00C9238F" w:rsidRPr="007D12CD" w:rsidRDefault="00C9238F" w:rsidP="0057689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7FCD555E" w14:textId="77777777" w:rsidTr="00B91C40">
        <w:tc>
          <w:tcPr>
            <w:tcW w:w="1642" w:type="pct"/>
            <w:gridSpan w:val="3"/>
            <w:vAlign w:val="bottom"/>
          </w:tcPr>
          <w:p w14:paraId="29B453C3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8" w:type="pct"/>
            <w:vAlign w:val="bottom"/>
          </w:tcPr>
          <w:p w14:paraId="05FE1737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7085" w:rsidRPr="007D12CD" w14:paraId="14DBF8C4" w14:textId="77777777" w:rsidTr="00B21CF3">
        <w:tc>
          <w:tcPr>
            <w:tcW w:w="1328" w:type="pct"/>
            <w:gridSpan w:val="2"/>
            <w:vAlign w:val="bottom"/>
          </w:tcPr>
          <w:p w14:paraId="19CBC6AB" w14:textId="4238BD24" w:rsidR="00F27085" w:rsidRPr="00F27085" w:rsidRDefault="00F27085" w:rsidP="00B21CF3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ЦЕНА ПО КОМАДУ *</w:t>
            </w:r>
          </w:p>
        </w:tc>
        <w:tc>
          <w:tcPr>
            <w:tcW w:w="3672" w:type="pct"/>
            <w:gridSpan w:val="2"/>
            <w:tcBorders>
              <w:bottom w:val="single" w:sz="4" w:space="0" w:color="auto"/>
            </w:tcBorders>
            <w:vAlign w:val="bottom"/>
          </w:tcPr>
          <w:p w14:paraId="3991439F" w14:textId="77777777" w:rsidR="00F27085" w:rsidRPr="007D12CD" w:rsidRDefault="00F27085" w:rsidP="00B21CF3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71DFCEB" w14:textId="28E20E6D" w:rsidR="007A0E03" w:rsidRDefault="007A0E03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tbl>
      <w:tblPr>
        <w:tblStyle w:val="TableGrid"/>
        <w:tblW w:w="54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7457"/>
      </w:tblGrid>
      <w:tr w:rsidR="007A0E03" w:rsidRPr="007A0E03" w14:paraId="34616B75" w14:textId="77777777" w:rsidTr="00B21CF3">
        <w:tc>
          <w:tcPr>
            <w:tcW w:w="1328" w:type="pct"/>
            <w:vAlign w:val="bottom"/>
          </w:tcPr>
          <w:p w14:paraId="0AE63660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4760B78A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D18893F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3F669025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183A23C2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3821B9EF" w14:textId="5CB49EBA" w:rsidR="007A0E03" w:rsidRPr="007A0E03" w:rsidRDefault="007A0E03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ПОТПИС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00E6E164" w14:textId="77777777" w:rsidR="007A0E03" w:rsidRPr="007A0E03" w:rsidRDefault="007A0E03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B1DF880" w14:textId="77777777" w:rsidR="007A0E03" w:rsidRPr="007D12CD" w:rsidRDefault="007A0E03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sectPr w:rsidR="007A0E03" w:rsidRPr="007D12C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E1912" w14:textId="77777777" w:rsidR="0044006A" w:rsidRDefault="0044006A" w:rsidP="00C9238F">
      <w:pPr>
        <w:spacing w:after="0" w:line="240" w:lineRule="auto"/>
      </w:pPr>
      <w:r>
        <w:separator/>
      </w:r>
    </w:p>
  </w:endnote>
  <w:endnote w:type="continuationSeparator" w:id="0">
    <w:p w14:paraId="05A013FA" w14:textId="77777777" w:rsidR="0044006A" w:rsidRDefault="0044006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4CBC9E-1D34-435F-9EC2-80BF85B33990}"/>
    <w:embedBold r:id="rId2" w:fontKey="{B9AF75D0-E550-4057-84FD-CA85CB575B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23D8E3C-F50D-47B6-AC40-10AF4DDBC7E9}"/>
    <w:embedBold r:id="rId4" w:fontKey="{EB36F9AE-8A11-48D7-A0D6-5716445A3D77}"/>
    <w:embedItalic r:id="rId5" w:fontKey="{8DA828CD-35D1-4CAF-A914-676DB2E97F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D401F10-3B82-4547-90E3-212C582142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34D7480" w14:textId="77777777" w:rsidTr="00C4167A">
      <w:tc>
        <w:tcPr>
          <w:tcW w:w="4675" w:type="dxa"/>
          <w:vAlign w:val="center"/>
        </w:tcPr>
        <w:p w14:paraId="5CFB7BBF" w14:textId="0F9323F4" w:rsidR="00003212" w:rsidRPr="00B91C40" w:rsidRDefault="00B91C40" w:rsidP="00B91C4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  <w:lang w:val="sr-Cyrl-RS"/>
            </w:rPr>
            <w:t>*</w:t>
          </w:r>
          <w:r w:rsidRPr="00B91C40">
            <w:rPr>
              <w:sz w:val="18"/>
              <w:szCs w:val="24"/>
              <w:lang w:val="sr-Cyrl-RS"/>
            </w:rPr>
            <w:t>Попуњавају само правна лица</w:t>
          </w:r>
        </w:p>
      </w:tc>
      <w:tc>
        <w:tcPr>
          <w:tcW w:w="4675" w:type="dxa"/>
          <w:vAlign w:val="center"/>
        </w:tcPr>
        <w:p w14:paraId="36C7351D" w14:textId="1FE1A1B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D7B199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423C8" w14:textId="77777777" w:rsidR="0044006A" w:rsidRDefault="0044006A" w:rsidP="00C9238F">
      <w:pPr>
        <w:spacing w:after="0" w:line="240" w:lineRule="auto"/>
      </w:pPr>
      <w:r>
        <w:separator/>
      </w:r>
    </w:p>
  </w:footnote>
  <w:footnote w:type="continuationSeparator" w:id="0">
    <w:p w14:paraId="6E153721" w14:textId="77777777" w:rsidR="0044006A" w:rsidRDefault="0044006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2" w:type="dxa"/>
      <w:shd w:val="clear" w:color="auto" w:fill="731F1C" w:themeFill="accent5"/>
      <w:tblLook w:val="04A0" w:firstRow="1" w:lastRow="0" w:firstColumn="1" w:lastColumn="0" w:noHBand="0" w:noVBand="1"/>
    </w:tblPr>
    <w:tblGrid>
      <w:gridCol w:w="10132"/>
    </w:tblGrid>
    <w:tr w:rsidR="007D12CD" w:rsidRPr="00576892" w14:paraId="0888F002" w14:textId="77777777" w:rsidTr="007D12CD">
      <w:trPr>
        <w:trHeight w:val="767"/>
      </w:trPr>
      <w:tc>
        <w:tcPr>
          <w:tcW w:w="10132" w:type="dxa"/>
          <w:shd w:val="clear" w:color="auto" w:fill="E0E0E0" w:themeFill="accent6" w:themeFillTint="33"/>
          <w:vAlign w:val="center"/>
        </w:tcPr>
        <w:p w14:paraId="20191170" w14:textId="32BF04E4" w:rsidR="007D12CD" w:rsidRDefault="007D12C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76E0DAC" wp14:editId="29EA0EFC">
                <wp:extent cx="590550" cy="5905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          </w:t>
          </w:r>
          <w:r w:rsidR="007A0E03"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</w:t>
          </w:r>
          <w:r w:rsidRPr="009067EB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>ОБРАЗАЦ ПРИЈАВЕ</w:t>
          </w:r>
        </w:p>
        <w:p w14:paraId="63993B68" w14:textId="1EE6C41E" w:rsidR="009067EB" w:rsidRPr="009067EB" w:rsidRDefault="009067E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 xml:space="preserve">                    </w:t>
          </w:r>
          <w:r w:rsidRPr="009067EB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>КОНКУРС ЗА ИЗБОР СУВЕНИРА ОПШТИНЕ ВРБАС</w:t>
          </w:r>
        </w:p>
      </w:tc>
    </w:tr>
  </w:tbl>
  <w:p w14:paraId="086C2D6F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18F11BF"/>
    <w:multiLevelType w:val="hybridMultilevel"/>
    <w:tmpl w:val="AF1EB9D6"/>
    <w:lvl w:ilvl="0" w:tplc="3A4CE2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2D680F"/>
    <w:multiLevelType w:val="hybridMultilevel"/>
    <w:tmpl w:val="B8BA5A68"/>
    <w:lvl w:ilvl="0" w:tplc="84A634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77713437">
    <w:abstractNumId w:val="12"/>
  </w:num>
  <w:num w:numId="2" w16cid:durableId="21248009">
    <w:abstractNumId w:val="8"/>
  </w:num>
  <w:num w:numId="3" w16cid:durableId="1360811055">
    <w:abstractNumId w:val="16"/>
  </w:num>
  <w:num w:numId="4" w16cid:durableId="1150252199">
    <w:abstractNumId w:val="13"/>
  </w:num>
  <w:num w:numId="5" w16cid:durableId="1186019535">
    <w:abstractNumId w:val="14"/>
  </w:num>
  <w:num w:numId="6" w16cid:durableId="814958185">
    <w:abstractNumId w:val="21"/>
  </w:num>
  <w:num w:numId="7" w16cid:durableId="305822353">
    <w:abstractNumId w:val="7"/>
  </w:num>
  <w:num w:numId="8" w16cid:durableId="1691687331">
    <w:abstractNumId w:val="11"/>
  </w:num>
  <w:num w:numId="9" w16cid:durableId="968130098">
    <w:abstractNumId w:val="19"/>
  </w:num>
  <w:num w:numId="10" w16cid:durableId="1943948004">
    <w:abstractNumId w:val="1"/>
  </w:num>
  <w:num w:numId="11" w16cid:durableId="1735083445">
    <w:abstractNumId w:val="6"/>
  </w:num>
  <w:num w:numId="12" w16cid:durableId="1110005550">
    <w:abstractNumId w:val="0"/>
  </w:num>
  <w:num w:numId="13" w16cid:durableId="1397897237">
    <w:abstractNumId w:val="2"/>
  </w:num>
  <w:num w:numId="14" w16cid:durableId="227300292">
    <w:abstractNumId w:val="10"/>
  </w:num>
  <w:num w:numId="15" w16cid:durableId="1168713826">
    <w:abstractNumId w:val="9"/>
  </w:num>
  <w:num w:numId="16" w16cid:durableId="516388772">
    <w:abstractNumId w:val="17"/>
  </w:num>
  <w:num w:numId="17" w16cid:durableId="813522054">
    <w:abstractNumId w:val="4"/>
  </w:num>
  <w:num w:numId="18" w16cid:durableId="1498840936">
    <w:abstractNumId w:val="23"/>
  </w:num>
  <w:num w:numId="19" w16cid:durableId="1713646935">
    <w:abstractNumId w:val="20"/>
  </w:num>
  <w:num w:numId="20" w16cid:durableId="100801128">
    <w:abstractNumId w:val="15"/>
  </w:num>
  <w:num w:numId="21" w16cid:durableId="1013462022">
    <w:abstractNumId w:val="22"/>
  </w:num>
  <w:num w:numId="22" w16cid:durableId="143158656">
    <w:abstractNumId w:val="5"/>
  </w:num>
  <w:num w:numId="23" w16cid:durableId="1262494248">
    <w:abstractNumId w:val="3"/>
  </w:num>
  <w:num w:numId="24" w16cid:durableId="81993287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75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4006A"/>
    <w:rsid w:val="0046302A"/>
    <w:rsid w:val="00487D2D"/>
    <w:rsid w:val="004D5D62"/>
    <w:rsid w:val="004E5717"/>
    <w:rsid w:val="005112D0"/>
    <w:rsid w:val="00576892"/>
    <w:rsid w:val="00577E06"/>
    <w:rsid w:val="00593AAA"/>
    <w:rsid w:val="005A3BF7"/>
    <w:rsid w:val="005F2035"/>
    <w:rsid w:val="005F7990"/>
    <w:rsid w:val="0063739C"/>
    <w:rsid w:val="00696575"/>
    <w:rsid w:val="00770F25"/>
    <w:rsid w:val="007A0E03"/>
    <w:rsid w:val="007A35A8"/>
    <w:rsid w:val="007B0A85"/>
    <w:rsid w:val="007C6A52"/>
    <w:rsid w:val="007D12CD"/>
    <w:rsid w:val="0082043E"/>
    <w:rsid w:val="00897670"/>
    <w:rsid w:val="008B0E32"/>
    <w:rsid w:val="008E203A"/>
    <w:rsid w:val="009067EB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91C40"/>
    <w:rsid w:val="00BB1C1B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270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517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0E0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B91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F4F261-41A0-4401-9D2C-6111BA41D8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2024-02-06T11:57:00Z</dcterms:created>
  <dcterms:modified xsi:type="dcterms:W3CDTF">2024-02-06T12:27:00Z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