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42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7"/>
        <w:gridCol w:w="7457"/>
      </w:tblGrid>
      <w:tr w:rsidR="00C9238F" w:rsidRPr="007D12CD" w14:paraId="7122B1FE" w14:textId="77777777" w:rsidTr="007D12CD">
        <w:tc>
          <w:tcPr>
            <w:tcW w:w="1328" w:type="pct"/>
            <w:vAlign w:val="bottom"/>
          </w:tcPr>
          <w:p w14:paraId="08A2E790" w14:textId="4731041E" w:rsidR="00C9238F" w:rsidRPr="007D12CD" w:rsidRDefault="00696575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7D12CD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ИМЕ</w:t>
            </w:r>
          </w:p>
        </w:tc>
        <w:tc>
          <w:tcPr>
            <w:tcW w:w="3672" w:type="pct"/>
            <w:tcBorders>
              <w:bottom w:val="single" w:sz="4" w:space="0" w:color="auto"/>
            </w:tcBorders>
            <w:vAlign w:val="bottom"/>
          </w:tcPr>
          <w:p w14:paraId="6C9A28F8" w14:textId="77777777" w:rsidR="00C9238F" w:rsidRPr="007D12CD" w:rsidRDefault="00C9238F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38F" w:rsidRPr="007D12CD" w14:paraId="0CE2200A" w14:textId="77777777" w:rsidTr="007D12CD">
        <w:tc>
          <w:tcPr>
            <w:tcW w:w="1328" w:type="pct"/>
            <w:vAlign w:val="bottom"/>
          </w:tcPr>
          <w:p w14:paraId="5B135FDF" w14:textId="3F205864" w:rsidR="00C9238F" w:rsidRPr="007D12CD" w:rsidRDefault="00696575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7D12CD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ПРЕЗИМЕ</w:t>
            </w:r>
          </w:p>
        </w:tc>
        <w:tc>
          <w:tcPr>
            <w:tcW w:w="3672" w:type="pct"/>
            <w:tcBorders>
              <w:bottom w:val="single" w:sz="4" w:space="0" w:color="auto"/>
            </w:tcBorders>
            <w:vAlign w:val="bottom"/>
          </w:tcPr>
          <w:p w14:paraId="1151DEEF" w14:textId="3E37EBD1" w:rsidR="00C9238F" w:rsidRPr="007D12CD" w:rsidRDefault="00C9238F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</w:tc>
      </w:tr>
      <w:tr w:rsidR="00C9238F" w:rsidRPr="007D12CD" w14:paraId="7D444B52" w14:textId="77777777" w:rsidTr="007D12CD">
        <w:tc>
          <w:tcPr>
            <w:tcW w:w="1328" w:type="pct"/>
            <w:vAlign w:val="bottom"/>
          </w:tcPr>
          <w:p w14:paraId="59F3CF5C" w14:textId="43AE49B1" w:rsidR="00C9238F" w:rsidRPr="007D12CD" w:rsidRDefault="00696575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7D12CD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АДРЕСА</w:t>
            </w:r>
          </w:p>
        </w:tc>
        <w:tc>
          <w:tcPr>
            <w:tcW w:w="3672" w:type="pct"/>
            <w:tcBorders>
              <w:bottom w:val="single" w:sz="4" w:space="0" w:color="auto"/>
            </w:tcBorders>
            <w:vAlign w:val="bottom"/>
          </w:tcPr>
          <w:p w14:paraId="7966F14F" w14:textId="77777777" w:rsidR="00C9238F" w:rsidRPr="007D12CD" w:rsidRDefault="00C9238F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38F" w:rsidRPr="007D12CD" w14:paraId="16772E5E" w14:textId="77777777" w:rsidTr="007D12CD">
        <w:tc>
          <w:tcPr>
            <w:tcW w:w="1328" w:type="pct"/>
            <w:vAlign w:val="bottom"/>
          </w:tcPr>
          <w:p w14:paraId="400A9115" w14:textId="3150A492" w:rsidR="00C9238F" w:rsidRPr="007D12CD" w:rsidRDefault="00696575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7D12CD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МЕСТО И ПОШТАНСКИ БРОЈ</w:t>
            </w:r>
          </w:p>
        </w:tc>
        <w:tc>
          <w:tcPr>
            <w:tcW w:w="3672" w:type="pct"/>
            <w:tcBorders>
              <w:bottom w:val="single" w:sz="4" w:space="0" w:color="auto"/>
            </w:tcBorders>
            <w:vAlign w:val="bottom"/>
          </w:tcPr>
          <w:p w14:paraId="706CBC0D" w14:textId="77777777" w:rsidR="00C9238F" w:rsidRPr="007D12CD" w:rsidRDefault="00C9238F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38F" w:rsidRPr="007D12CD" w14:paraId="64D86E38" w14:textId="77777777" w:rsidTr="007D12CD">
        <w:tc>
          <w:tcPr>
            <w:tcW w:w="1328" w:type="pct"/>
            <w:vAlign w:val="bottom"/>
          </w:tcPr>
          <w:p w14:paraId="243AC138" w14:textId="582B6456" w:rsidR="00C9238F" w:rsidRPr="007D12CD" w:rsidRDefault="007D12CD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MAIL</w:t>
            </w:r>
          </w:p>
        </w:tc>
        <w:tc>
          <w:tcPr>
            <w:tcW w:w="3672" w:type="pct"/>
            <w:tcBorders>
              <w:bottom w:val="single" w:sz="4" w:space="0" w:color="auto"/>
            </w:tcBorders>
            <w:vAlign w:val="bottom"/>
          </w:tcPr>
          <w:p w14:paraId="7D1334AB" w14:textId="77777777" w:rsidR="00C9238F" w:rsidRPr="007D12CD" w:rsidRDefault="00C9238F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6575" w:rsidRPr="007D12CD" w14:paraId="3CE6FB89" w14:textId="77777777" w:rsidTr="007D12CD">
        <w:tc>
          <w:tcPr>
            <w:tcW w:w="1328" w:type="pct"/>
            <w:vAlign w:val="bottom"/>
          </w:tcPr>
          <w:p w14:paraId="1CB8CD42" w14:textId="527B8CFC" w:rsidR="00696575" w:rsidRPr="007D12CD" w:rsidRDefault="00696575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7D12CD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ТЕЛЕФОН</w:t>
            </w:r>
          </w:p>
        </w:tc>
        <w:tc>
          <w:tcPr>
            <w:tcW w:w="3672" w:type="pct"/>
            <w:tcBorders>
              <w:bottom w:val="single" w:sz="4" w:space="0" w:color="auto"/>
            </w:tcBorders>
            <w:vAlign w:val="bottom"/>
          </w:tcPr>
          <w:p w14:paraId="78A7153F" w14:textId="43333B44" w:rsidR="00696575" w:rsidRPr="007D12CD" w:rsidRDefault="00696575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</w:tc>
      </w:tr>
      <w:tr w:rsidR="00696575" w:rsidRPr="007D12CD" w14:paraId="5369FCBB" w14:textId="77777777" w:rsidTr="007D12CD">
        <w:tc>
          <w:tcPr>
            <w:tcW w:w="1328" w:type="pct"/>
            <w:vAlign w:val="bottom"/>
          </w:tcPr>
          <w:p w14:paraId="1BB5D373" w14:textId="455EF65B" w:rsidR="00696575" w:rsidRPr="007D12CD" w:rsidRDefault="00696575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7D12CD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ЗАНИМАЊЕ</w:t>
            </w:r>
          </w:p>
        </w:tc>
        <w:tc>
          <w:tcPr>
            <w:tcW w:w="3672" w:type="pct"/>
            <w:tcBorders>
              <w:bottom w:val="single" w:sz="4" w:space="0" w:color="auto"/>
            </w:tcBorders>
            <w:vAlign w:val="bottom"/>
          </w:tcPr>
          <w:p w14:paraId="297D9FD8" w14:textId="77777777" w:rsidR="00696575" w:rsidRPr="007D12CD" w:rsidRDefault="00696575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6575" w:rsidRPr="007D12CD" w14:paraId="20BCE63E" w14:textId="77777777" w:rsidTr="007D12CD">
        <w:tc>
          <w:tcPr>
            <w:tcW w:w="1328" w:type="pct"/>
            <w:vAlign w:val="bottom"/>
          </w:tcPr>
          <w:p w14:paraId="67504861" w14:textId="56856164" w:rsidR="00696575" w:rsidRPr="007D12CD" w:rsidRDefault="00696575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7D12CD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МАТИЧНИ БРОЈ</w:t>
            </w:r>
            <w:r w:rsidR="00B91C40" w:rsidRPr="007D12CD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 *</w:t>
            </w:r>
          </w:p>
        </w:tc>
        <w:tc>
          <w:tcPr>
            <w:tcW w:w="3672" w:type="pct"/>
            <w:tcBorders>
              <w:bottom w:val="single" w:sz="4" w:space="0" w:color="auto"/>
            </w:tcBorders>
            <w:vAlign w:val="bottom"/>
          </w:tcPr>
          <w:p w14:paraId="0DF590B3" w14:textId="77777777" w:rsidR="00696575" w:rsidRPr="007D12CD" w:rsidRDefault="00696575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6575" w:rsidRPr="007D12CD" w14:paraId="1A654A91" w14:textId="77777777" w:rsidTr="007D12CD">
        <w:tc>
          <w:tcPr>
            <w:tcW w:w="1328" w:type="pct"/>
            <w:vAlign w:val="bottom"/>
          </w:tcPr>
          <w:p w14:paraId="195F771A" w14:textId="5DB739DE" w:rsidR="00696575" w:rsidRPr="007D12CD" w:rsidRDefault="00696575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7D12CD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ПИБ</w:t>
            </w:r>
            <w:r w:rsidR="00B91C40" w:rsidRPr="007D12CD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 *</w:t>
            </w:r>
          </w:p>
        </w:tc>
        <w:tc>
          <w:tcPr>
            <w:tcW w:w="3672" w:type="pct"/>
            <w:tcBorders>
              <w:bottom w:val="single" w:sz="4" w:space="0" w:color="auto"/>
            </w:tcBorders>
            <w:vAlign w:val="bottom"/>
          </w:tcPr>
          <w:p w14:paraId="7E68ED51" w14:textId="77777777" w:rsidR="00696575" w:rsidRPr="007D12CD" w:rsidRDefault="00696575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6575" w:rsidRPr="007D12CD" w14:paraId="021386C6" w14:textId="77777777" w:rsidTr="007D12CD">
        <w:tc>
          <w:tcPr>
            <w:tcW w:w="1328" w:type="pct"/>
            <w:vAlign w:val="bottom"/>
          </w:tcPr>
          <w:p w14:paraId="7595C62B" w14:textId="77777777" w:rsidR="00B91C40" w:rsidRPr="007D12CD" w:rsidRDefault="00B91C40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14:paraId="51C83026" w14:textId="1ACAEA93" w:rsidR="00696575" w:rsidRPr="007D12CD" w:rsidRDefault="00696575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7D12CD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НАЗИВ СУВЕНИРА</w:t>
            </w:r>
          </w:p>
        </w:tc>
        <w:tc>
          <w:tcPr>
            <w:tcW w:w="3672" w:type="pct"/>
            <w:tcBorders>
              <w:bottom w:val="single" w:sz="4" w:space="0" w:color="auto"/>
            </w:tcBorders>
            <w:vAlign w:val="bottom"/>
          </w:tcPr>
          <w:p w14:paraId="07EBF49B" w14:textId="77777777" w:rsidR="00696575" w:rsidRPr="007D12CD" w:rsidRDefault="00696575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38F" w:rsidRPr="007D12CD" w14:paraId="234EB34C" w14:textId="77777777" w:rsidTr="00B91C40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E093BF9" w14:textId="77777777" w:rsidR="00C9238F" w:rsidRPr="007D12CD" w:rsidRDefault="00C9238F" w:rsidP="0057689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9238F" w:rsidRPr="007D12CD" w14:paraId="65FB40C5" w14:textId="77777777" w:rsidTr="00B91C40">
        <w:trPr>
          <w:trHeight w:val="576"/>
        </w:trPr>
        <w:tc>
          <w:tcPr>
            <w:tcW w:w="5000" w:type="pct"/>
            <w:gridSpan w:val="2"/>
            <w:vAlign w:val="bottom"/>
          </w:tcPr>
          <w:p w14:paraId="7EB0F6DC" w14:textId="0C616667" w:rsidR="00C9238F" w:rsidRPr="007D12CD" w:rsidRDefault="00C7315A" w:rsidP="00576892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ИЗЈАВА</w:t>
            </w:r>
          </w:p>
        </w:tc>
      </w:tr>
    </w:tbl>
    <w:p w14:paraId="471DFCEB" w14:textId="535E39E1" w:rsidR="007A0E03" w:rsidRDefault="003A5FF6" w:rsidP="00AF6BFE">
      <w:pPr>
        <w:pStyle w:val="NoSpacing"/>
        <w:rPr>
          <w:rFonts w:ascii="Times New Roman" w:hAnsi="Times New Roman" w:cs="Times New Roman"/>
          <w:sz w:val="20"/>
          <w:szCs w:val="20"/>
          <w:lang w:val="sr-Cyrl-RS"/>
        </w:rPr>
      </w:pPr>
      <w:r w:rsidRPr="003A5FF6">
        <w:drawing>
          <wp:inline distT="0" distB="0" distL="0" distR="0" wp14:anchorId="370278DA" wp14:editId="349F03B6">
            <wp:extent cx="5759450" cy="1003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542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7"/>
        <w:gridCol w:w="7457"/>
      </w:tblGrid>
      <w:tr w:rsidR="007A0E03" w:rsidRPr="007A0E03" w14:paraId="34616B75" w14:textId="77777777" w:rsidTr="00B21CF3">
        <w:tc>
          <w:tcPr>
            <w:tcW w:w="1328" w:type="pct"/>
            <w:vAlign w:val="bottom"/>
          </w:tcPr>
          <w:p w14:paraId="0AE63660" w14:textId="77777777" w:rsidR="00F27085" w:rsidRDefault="00F27085" w:rsidP="007A0E03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14:paraId="4760B78A" w14:textId="77777777" w:rsidR="00F27085" w:rsidRDefault="00F27085" w:rsidP="007A0E03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14:paraId="6D18893F" w14:textId="77777777" w:rsidR="00F27085" w:rsidRDefault="00F27085" w:rsidP="007A0E03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14:paraId="3F669025" w14:textId="44934D9F" w:rsidR="00F27085" w:rsidRDefault="00F27085" w:rsidP="007A0E03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14:paraId="621599DC" w14:textId="77777777" w:rsidR="003A5FF6" w:rsidRDefault="003A5FF6" w:rsidP="007A0E03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14:paraId="183A23C2" w14:textId="77777777" w:rsidR="00F27085" w:rsidRDefault="00F27085" w:rsidP="007A0E03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14:paraId="3821B9EF" w14:textId="5CB49EBA" w:rsidR="007A0E03" w:rsidRPr="007A0E03" w:rsidRDefault="007A0E03" w:rsidP="007A0E03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ПОТПИС</w:t>
            </w:r>
          </w:p>
        </w:tc>
        <w:tc>
          <w:tcPr>
            <w:tcW w:w="3672" w:type="pct"/>
            <w:tcBorders>
              <w:bottom w:val="single" w:sz="4" w:space="0" w:color="auto"/>
            </w:tcBorders>
            <w:vAlign w:val="bottom"/>
          </w:tcPr>
          <w:p w14:paraId="00E6E164" w14:textId="77777777" w:rsidR="007A0E03" w:rsidRPr="007A0E03" w:rsidRDefault="007A0E03" w:rsidP="007A0E03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B1DF880" w14:textId="77777777" w:rsidR="007A0E03" w:rsidRPr="007D12CD" w:rsidRDefault="007A0E03" w:rsidP="00AF6BFE">
      <w:pPr>
        <w:pStyle w:val="NoSpacing"/>
        <w:rPr>
          <w:rFonts w:ascii="Times New Roman" w:hAnsi="Times New Roman" w:cs="Times New Roman"/>
          <w:sz w:val="20"/>
          <w:szCs w:val="20"/>
          <w:lang w:val="sr-Cyrl-RS"/>
        </w:rPr>
      </w:pPr>
    </w:p>
    <w:sectPr w:rsidR="007A0E03" w:rsidRPr="007D12CD" w:rsidSect="00576892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C6015F" w14:textId="77777777" w:rsidR="00300B88" w:rsidRDefault="00300B88" w:rsidP="00C9238F">
      <w:pPr>
        <w:spacing w:after="0" w:line="240" w:lineRule="auto"/>
      </w:pPr>
      <w:r>
        <w:separator/>
      </w:r>
    </w:p>
  </w:endnote>
  <w:endnote w:type="continuationSeparator" w:id="0">
    <w:p w14:paraId="2F9DD81A" w14:textId="77777777" w:rsidR="00300B88" w:rsidRDefault="00300B88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37E24F6-3F4D-46D5-A935-EBD932375911}"/>
    <w:embedBold r:id="rId2" w:fontKey="{43A3EC82-6E1C-4DB9-83D7-0369366C564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D06E583D-25B0-4FB0-B625-7F1EA706CA35}"/>
    <w:embedBold r:id="rId4" w:fontKey="{CE25CD04-EAE4-4BFB-A2C7-BB1FF918ACB7}"/>
    <w:embedItalic r:id="rId5" w:fontKey="{988E80BB-3748-4917-BAEC-C49C4433134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5CC9491A-FBC7-4B74-8E5A-CD968C021D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34D7480" w14:textId="77777777" w:rsidTr="00C4167A">
      <w:tc>
        <w:tcPr>
          <w:tcW w:w="4675" w:type="dxa"/>
          <w:vAlign w:val="center"/>
        </w:tcPr>
        <w:p w14:paraId="5CFB7BBF" w14:textId="0F9323F4" w:rsidR="00003212" w:rsidRPr="00B91C40" w:rsidRDefault="00B91C40" w:rsidP="00B91C40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  <w:lang w:val="sr-Cyrl-RS"/>
            </w:rPr>
            <w:t>*</w:t>
          </w:r>
          <w:r w:rsidRPr="00B91C40">
            <w:rPr>
              <w:sz w:val="18"/>
              <w:szCs w:val="24"/>
              <w:lang w:val="sr-Cyrl-RS"/>
            </w:rPr>
            <w:t>Попуњавају само правна лица</w:t>
          </w:r>
        </w:p>
      </w:tc>
      <w:tc>
        <w:tcPr>
          <w:tcW w:w="4675" w:type="dxa"/>
          <w:vAlign w:val="center"/>
        </w:tcPr>
        <w:p w14:paraId="36C7351D" w14:textId="1FE1A1B7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1D7B199C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86E46" w14:textId="77777777" w:rsidR="00300B88" w:rsidRDefault="00300B88" w:rsidP="00C9238F">
      <w:pPr>
        <w:spacing w:after="0" w:line="240" w:lineRule="auto"/>
      </w:pPr>
      <w:r>
        <w:separator/>
      </w:r>
    </w:p>
  </w:footnote>
  <w:footnote w:type="continuationSeparator" w:id="0">
    <w:p w14:paraId="5008A84B" w14:textId="77777777" w:rsidR="00300B88" w:rsidRDefault="00300B88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32" w:type="dxa"/>
      <w:shd w:val="clear" w:color="auto" w:fill="731F1C" w:themeFill="accent5"/>
      <w:tblLook w:val="04A0" w:firstRow="1" w:lastRow="0" w:firstColumn="1" w:lastColumn="0" w:noHBand="0" w:noVBand="1"/>
    </w:tblPr>
    <w:tblGrid>
      <w:gridCol w:w="10132"/>
    </w:tblGrid>
    <w:tr w:rsidR="007D12CD" w:rsidRPr="00576892" w14:paraId="0888F002" w14:textId="77777777" w:rsidTr="007D12CD">
      <w:trPr>
        <w:trHeight w:val="767"/>
      </w:trPr>
      <w:tc>
        <w:tcPr>
          <w:tcW w:w="10132" w:type="dxa"/>
          <w:shd w:val="clear" w:color="auto" w:fill="E0E0E0" w:themeFill="accent6" w:themeFillTint="33"/>
          <w:vAlign w:val="center"/>
        </w:tcPr>
        <w:p w14:paraId="20191170" w14:textId="632C5B14" w:rsidR="007D12CD" w:rsidRDefault="007D12CD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sz w:val="44"/>
              <w:szCs w:val="24"/>
              <w:lang w:val="sr-Cyrl-RS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276E0DAC" wp14:editId="29EA0EFC">
                <wp:extent cx="590550" cy="59055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0550" cy="590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Corbel" w:eastAsia="Calibri" w:hAnsi="Corbel" w:cs="Times New Roman"/>
              <w:b/>
              <w:noProof/>
              <w:sz w:val="44"/>
              <w:szCs w:val="24"/>
              <w:lang w:val="sr-Cyrl-RS"/>
            </w:rPr>
            <w:t xml:space="preserve">                   </w:t>
          </w:r>
          <w:r w:rsidR="007A0E03">
            <w:rPr>
              <w:rFonts w:ascii="Corbel" w:eastAsia="Calibri" w:hAnsi="Corbel" w:cs="Times New Roman"/>
              <w:b/>
              <w:noProof/>
              <w:sz w:val="44"/>
              <w:szCs w:val="24"/>
              <w:lang w:val="sr-Cyrl-RS"/>
            </w:rPr>
            <w:t xml:space="preserve">         </w:t>
          </w:r>
          <w:r w:rsidR="00C7315A" w:rsidRPr="00C7315A">
            <w:rPr>
              <w:rFonts w:ascii="Corbel" w:eastAsia="Calibri" w:hAnsi="Corbel" w:cs="Times New Roman"/>
              <w:b/>
              <w:noProof/>
              <w:sz w:val="32"/>
              <w:szCs w:val="32"/>
              <w:lang w:val="sr-Cyrl-RS"/>
            </w:rPr>
            <w:t>ИЗЈАВА О АУТОРСТВУ</w:t>
          </w:r>
        </w:p>
        <w:p w14:paraId="63993B68" w14:textId="1EE6C41E" w:rsidR="009067EB" w:rsidRPr="009067EB" w:rsidRDefault="009067EB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sz w:val="32"/>
              <w:szCs w:val="32"/>
              <w:lang w:val="sr-Cyrl-RS"/>
            </w:rPr>
          </w:pPr>
          <w:r>
            <w:rPr>
              <w:rFonts w:ascii="Corbel" w:eastAsia="Calibri" w:hAnsi="Corbel" w:cs="Times New Roman"/>
              <w:b/>
              <w:noProof/>
              <w:sz w:val="32"/>
              <w:szCs w:val="32"/>
              <w:lang w:val="sr-Cyrl-RS"/>
            </w:rPr>
            <w:t xml:space="preserve">                    </w:t>
          </w:r>
          <w:r w:rsidRPr="009067EB">
            <w:rPr>
              <w:rFonts w:ascii="Corbel" w:eastAsia="Calibri" w:hAnsi="Corbel" w:cs="Times New Roman"/>
              <w:b/>
              <w:noProof/>
              <w:sz w:val="32"/>
              <w:szCs w:val="32"/>
              <w:lang w:val="sr-Cyrl-RS"/>
            </w:rPr>
            <w:t>КОНКУРС ЗА ИЗБОР СУВЕНИРА ОПШТИНЕ ВРБАС</w:t>
          </w:r>
        </w:p>
      </w:tc>
    </w:tr>
  </w:tbl>
  <w:p w14:paraId="086C2D6F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18F11BF"/>
    <w:multiLevelType w:val="hybridMultilevel"/>
    <w:tmpl w:val="AF1EB9D6"/>
    <w:lvl w:ilvl="0" w:tplc="3A4CE2E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2D680F"/>
    <w:multiLevelType w:val="hybridMultilevel"/>
    <w:tmpl w:val="B8BA5A68"/>
    <w:lvl w:ilvl="0" w:tplc="84A6342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77713437">
    <w:abstractNumId w:val="12"/>
  </w:num>
  <w:num w:numId="2" w16cid:durableId="21248009">
    <w:abstractNumId w:val="8"/>
  </w:num>
  <w:num w:numId="3" w16cid:durableId="1360811055">
    <w:abstractNumId w:val="16"/>
  </w:num>
  <w:num w:numId="4" w16cid:durableId="1150252199">
    <w:abstractNumId w:val="13"/>
  </w:num>
  <w:num w:numId="5" w16cid:durableId="1186019535">
    <w:abstractNumId w:val="14"/>
  </w:num>
  <w:num w:numId="6" w16cid:durableId="814958185">
    <w:abstractNumId w:val="21"/>
  </w:num>
  <w:num w:numId="7" w16cid:durableId="305822353">
    <w:abstractNumId w:val="7"/>
  </w:num>
  <w:num w:numId="8" w16cid:durableId="1691687331">
    <w:abstractNumId w:val="11"/>
  </w:num>
  <w:num w:numId="9" w16cid:durableId="968130098">
    <w:abstractNumId w:val="19"/>
  </w:num>
  <w:num w:numId="10" w16cid:durableId="1943948004">
    <w:abstractNumId w:val="1"/>
  </w:num>
  <w:num w:numId="11" w16cid:durableId="1735083445">
    <w:abstractNumId w:val="6"/>
  </w:num>
  <w:num w:numId="12" w16cid:durableId="1110005550">
    <w:abstractNumId w:val="0"/>
  </w:num>
  <w:num w:numId="13" w16cid:durableId="1397897237">
    <w:abstractNumId w:val="2"/>
  </w:num>
  <w:num w:numId="14" w16cid:durableId="227300292">
    <w:abstractNumId w:val="10"/>
  </w:num>
  <w:num w:numId="15" w16cid:durableId="1168713826">
    <w:abstractNumId w:val="9"/>
  </w:num>
  <w:num w:numId="16" w16cid:durableId="516388772">
    <w:abstractNumId w:val="17"/>
  </w:num>
  <w:num w:numId="17" w16cid:durableId="813522054">
    <w:abstractNumId w:val="4"/>
  </w:num>
  <w:num w:numId="18" w16cid:durableId="1498840936">
    <w:abstractNumId w:val="23"/>
  </w:num>
  <w:num w:numId="19" w16cid:durableId="1713646935">
    <w:abstractNumId w:val="20"/>
  </w:num>
  <w:num w:numId="20" w16cid:durableId="100801128">
    <w:abstractNumId w:val="15"/>
  </w:num>
  <w:num w:numId="21" w16cid:durableId="1013462022">
    <w:abstractNumId w:val="22"/>
  </w:num>
  <w:num w:numId="22" w16cid:durableId="143158656">
    <w:abstractNumId w:val="5"/>
  </w:num>
  <w:num w:numId="23" w16cid:durableId="1262494248">
    <w:abstractNumId w:val="3"/>
  </w:num>
  <w:num w:numId="24" w16cid:durableId="81993287">
    <w:abstractNumId w:val="1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575"/>
    <w:rsid w:val="00003212"/>
    <w:rsid w:val="00052382"/>
    <w:rsid w:val="0006568A"/>
    <w:rsid w:val="00065A07"/>
    <w:rsid w:val="00076F0F"/>
    <w:rsid w:val="00084253"/>
    <w:rsid w:val="00084AA1"/>
    <w:rsid w:val="000D1F49"/>
    <w:rsid w:val="001727CA"/>
    <w:rsid w:val="002C56E6"/>
    <w:rsid w:val="002D3238"/>
    <w:rsid w:val="00300B88"/>
    <w:rsid w:val="00361E11"/>
    <w:rsid w:val="003A5FF6"/>
    <w:rsid w:val="003F0847"/>
    <w:rsid w:val="0040090B"/>
    <w:rsid w:val="0044006A"/>
    <w:rsid w:val="0046302A"/>
    <w:rsid w:val="00487D2D"/>
    <w:rsid w:val="004D5D62"/>
    <w:rsid w:val="004E5717"/>
    <w:rsid w:val="005112D0"/>
    <w:rsid w:val="00576892"/>
    <w:rsid w:val="00577E06"/>
    <w:rsid w:val="00593AAA"/>
    <w:rsid w:val="005A3BF7"/>
    <w:rsid w:val="005F2035"/>
    <w:rsid w:val="005F7990"/>
    <w:rsid w:val="0063739C"/>
    <w:rsid w:val="00696575"/>
    <w:rsid w:val="00770F25"/>
    <w:rsid w:val="007A0E03"/>
    <w:rsid w:val="007A35A8"/>
    <w:rsid w:val="007B0A85"/>
    <w:rsid w:val="007C6A52"/>
    <w:rsid w:val="007D12CD"/>
    <w:rsid w:val="0082043E"/>
    <w:rsid w:val="00897670"/>
    <w:rsid w:val="008B0E32"/>
    <w:rsid w:val="008E203A"/>
    <w:rsid w:val="009067EB"/>
    <w:rsid w:val="0091229C"/>
    <w:rsid w:val="00920221"/>
    <w:rsid w:val="00940E73"/>
    <w:rsid w:val="0098597D"/>
    <w:rsid w:val="009F619A"/>
    <w:rsid w:val="009F6DDE"/>
    <w:rsid w:val="00A1613A"/>
    <w:rsid w:val="00A370A8"/>
    <w:rsid w:val="00AF6BFE"/>
    <w:rsid w:val="00B91C40"/>
    <w:rsid w:val="00BB1C1B"/>
    <w:rsid w:val="00BD4753"/>
    <w:rsid w:val="00BD5CB1"/>
    <w:rsid w:val="00BE62EE"/>
    <w:rsid w:val="00C003BA"/>
    <w:rsid w:val="00C04ED4"/>
    <w:rsid w:val="00C26236"/>
    <w:rsid w:val="00C46878"/>
    <w:rsid w:val="00C7315A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F00606"/>
    <w:rsid w:val="00F01256"/>
    <w:rsid w:val="00F27085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55171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A0E0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B91C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AF4F261-41A0-4401-9D2C-6111BA41D8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2024-02-06T11:57:00Z</dcterms:created>
  <dcterms:modified xsi:type="dcterms:W3CDTF">2024-02-20T11:47:00Z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